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6120"/>
      </w:tblGrid>
      <w:tr w:rsidR="00910BCF">
        <w:tblPrEx>
          <w:tblCellMar>
            <w:top w:w="0" w:type="dxa"/>
            <w:bottom w:w="0" w:type="dxa"/>
          </w:tblCellMar>
        </w:tblPrEx>
        <w:trPr>
          <w:cantSplit/>
          <w:trHeight w:hRule="exact" w:val="7920"/>
        </w:trPr>
        <w:tc>
          <w:tcPr>
            <w:tcW w:w="6120" w:type="dxa"/>
            <w:vAlign w:val="center"/>
          </w:tcPr>
          <w:p w:rsidR="0035606B" w:rsidRPr="00DB1421" w:rsidRDefault="0035606B" w:rsidP="0035606B">
            <w:pPr>
              <w:jc w:val="center"/>
              <w:rPr>
                <w:rFonts w:ascii="Monotype Corsiva" w:hAnsi="Monotype Corsiva"/>
                <w:bCs/>
                <w:sz w:val="48"/>
                <w:szCs w:val="48"/>
              </w:rPr>
            </w:pPr>
            <w:r w:rsidRPr="00DB1421">
              <w:rPr>
                <w:rFonts w:ascii="Monotype Corsiva" w:hAnsi="Monotype Corsiva"/>
                <w:b/>
                <w:sz w:val="48"/>
                <w:szCs w:val="48"/>
              </w:rPr>
              <w:t>Save the Date</w:t>
            </w:r>
            <w:r w:rsidRPr="00DB1421">
              <w:rPr>
                <w:rFonts w:ascii="Monotype Corsiva" w:hAnsi="Monotype Corsiva"/>
                <w:sz w:val="48"/>
                <w:szCs w:val="48"/>
              </w:rPr>
              <w:br/>
            </w:r>
            <w:smartTag w:uri="urn:schemas-microsoft-com:office:smarttags" w:element="date">
              <w:smartTagPr>
                <w:attr w:name="Year" w:val="2004"/>
                <w:attr w:name="Day" w:val="12"/>
                <w:attr w:name="Month" w:val="8"/>
              </w:smartTagPr>
              <w:r w:rsidRPr="00DB1421">
                <w:rPr>
                  <w:rFonts w:ascii="Monotype Corsiva" w:hAnsi="Monotype Corsiva"/>
                  <w:b/>
                  <w:bCs/>
                  <w:sz w:val="48"/>
                  <w:szCs w:val="48"/>
                </w:rPr>
                <w:t>Saturday, August 12, 2004</w:t>
              </w:r>
            </w:smartTag>
          </w:p>
          <w:p w:rsidR="0035606B" w:rsidRPr="00DB1421" w:rsidRDefault="0035606B" w:rsidP="0035606B">
            <w:pPr>
              <w:jc w:val="center"/>
              <w:rPr>
                <w:rFonts w:ascii="Monotype Corsiva" w:hAnsi="Monotype Corsiva"/>
                <w:sz w:val="48"/>
                <w:szCs w:val="48"/>
              </w:rPr>
            </w:pPr>
            <w:r w:rsidRPr="00DB1421">
              <w:rPr>
                <w:rFonts w:ascii="Monotype Corsiva" w:hAnsi="Monotype Corsiva"/>
                <w:sz w:val="48"/>
                <w:szCs w:val="48"/>
              </w:rPr>
              <w:t>to share in the joy of</w:t>
            </w:r>
            <w:r w:rsidRPr="00DB1421">
              <w:rPr>
                <w:rFonts w:ascii="Monotype Corsiva" w:hAnsi="Monotype Corsiva"/>
                <w:sz w:val="48"/>
                <w:szCs w:val="48"/>
              </w:rPr>
              <w:br/>
            </w:r>
          </w:p>
          <w:p w:rsidR="0035606B" w:rsidRPr="00DB1421" w:rsidRDefault="0035606B" w:rsidP="0035606B">
            <w:pPr>
              <w:jc w:val="center"/>
              <w:rPr>
                <w:rFonts w:ascii="Monotype Corsiva" w:hAnsi="Monotype Corsiva"/>
                <w:bCs/>
                <w:sz w:val="48"/>
                <w:szCs w:val="48"/>
              </w:rPr>
            </w:pPr>
            <w:r w:rsidRPr="00DB1421">
              <w:rPr>
                <w:rFonts w:ascii="Monotype Corsiva" w:hAnsi="Monotype Corsiva"/>
                <w:bCs/>
                <w:sz w:val="48"/>
                <w:szCs w:val="48"/>
              </w:rPr>
              <w:t>Joanne Marie Larson</w:t>
            </w:r>
            <w:r w:rsidRPr="00DB1421">
              <w:rPr>
                <w:rFonts w:ascii="Monotype Corsiva" w:hAnsi="Monotype Corsiva"/>
                <w:sz w:val="48"/>
                <w:szCs w:val="48"/>
              </w:rPr>
              <w:br/>
              <w:t>and</w:t>
            </w:r>
            <w:r w:rsidRPr="00DB1421">
              <w:rPr>
                <w:rFonts w:ascii="Monotype Corsiva" w:hAnsi="Monotype Corsiva"/>
                <w:sz w:val="48"/>
                <w:szCs w:val="48"/>
              </w:rPr>
              <w:br/>
            </w:r>
            <w:r w:rsidRPr="00DB1421">
              <w:rPr>
                <w:rFonts w:ascii="Monotype Corsiva" w:hAnsi="Monotype Corsiva"/>
                <w:bCs/>
                <w:sz w:val="48"/>
                <w:szCs w:val="48"/>
              </w:rPr>
              <w:t>Gordon Thomas Sheridan</w:t>
            </w:r>
          </w:p>
          <w:p w:rsidR="0035606B" w:rsidRPr="00DB1421" w:rsidRDefault="0035606B" w:rsidP="0035606B">
            <w:pPr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35606B" w:rsidRDefault="0035606B" w:rsidP="0035606B">
            <w:pPr>
              <w:jc w:val="center"/>
              <w:rPr>
                <w:rFonts w:ascii="Monotype Corsiva" w:hAnsi="Monotype Corsiva"/>
                <w:sz w:val="48"/>
                <w:szCs w:val="48"/>
              </w:rPr>
            </w:pPr>
            <w:r w:rsidRPr="00DB1421">
              <w:rPr>
                <w:rFonts w:ascii="Monotype Corsiva" w:hAnsi="Monotype Corsiva"/>
                <w:sz w:val="48"/>
                <w:szCs w:val="48"/>
              </w:rPr>
              <w:t xml:space="preserve">as they are </w:t>
            </w:r>
            <w:r>
              <w:rPr>
                <w:rFonts w:ascii="Monotype Corsiva" w:hAnsi="Monotype Corsiva"/>
                <w:sz w:val="48"/>
                <w:szCs w:val="48"/>
              </w:rPr>
              <w:t xml:space="preserve">united </w:t>
            </w:r>
          </w:p>
          <w:p w:rsidR="0035606B" w:rsidRDefault="0035606B" w:rsidP="0035606B">
            <w:pPr>
              <w:jc w:val="center"/>
              <w:rPr>
                <w:rFonts w:ascii="Monotype Corsiva" w:hAnsi="Monotype Corsiva"/>
                <w:sz w:val="48"/>
                <w:szCs w:val="48"/>
              </w:rPr>
            </w:pPr>
            <w:r>
              <w:rPr>
                <w:rFonts w:ascii="Monotype Corsiva" w:hAnsi="Monotype Corsiva"/>
                <w:sz w:val="48"/>
                <w:szCs w:val="48"/>
              </w:rPr>
              <w:t>in marriage</w:t>
            </w:r>
          </w:p>
          <w:p w:rsidR="0035606B" w:rsidRPr="00DB1421" w:rsidRDefault="0035606B" w:rsidP="0035606B">
            <w:pPr>
              <w:jc w:val="center"/>
              <w:rPr>
                <w:rFonts w:ascii="Monotype Corsiva" w:hAnsi="Monotype Corsiva"/>
                <w:b/>
                <w:sz w:val="48"/>
                <w:szCs w:val="48"/>
              </w:rPr>
            </w:pPr>
          </w:p>
          <w:p w:rsidR="0035606B" w:rsidRPr="00DB1421" w:rsidRDefault="0035606B" w:rsidP="0035606B">
            <w:pPr>
              <w:jc w:val="center"/>
              <w:rPr>
                <w:rFonts w:ascii="Monotype Corsiva" w:hAnsi="Monotype Corsiva"/>
                <w:sz w:val="48"/>
                <w:szCs w:val="48"/>
              </w:rPr>
            </w:pPr>
            <w:r w:rsidRPr="00DB1421">
              <w:rPr>
                <w:rFonts w:ascii="Monotype Corsiva" w:hAnsi="Monotype Corsiva"/>
                <w:b/>
                <w:sz w:val="48"/>
                <w:szCs w:val="48"/>
              </w:rPr>
              <w:t>Invitation to follow</w:t>
            </w:r>
            <w:r w:rsidRPr="00DB1421">
              <w:rPr>
                <w:rFonts w:ascii="Monotype Corsiva" w:hAnsi="Monotype Corsiva"/>
                <w:sz w:val="48"/>
                <w:szCs w:val="48"/>
              </w:rPr>
              <w:br/>
            </w:r>
            <w:r w:rsidRPr="00DB1421">
              <w:rPr>
                <w:rFonts w:ascii="Monotype Corsiva" w:hAnsi="Monotype Corsiva"/>
                <w:sz w:val="48"/>
                <w:szCs w:val="48"/>
              </w:rPr>
              <w:br/>
            </w:r>
            <w:r w:rsidRPr="00DB1421">
              <w:rPr>
                <w:rFonts w:ascii="Monotype Corsiva" w:hAnsi="Monotype Corsiva"/>
                <w:bCs/>
                <w:sz w:val="48"/>
                <w:szCs w:val="48"/>
              </w:rPr>
              <w:t>Mr. and Mrs. Al Larson</w:t>
            </w:r>
          </w:p>
          <w:p w:rsidR="00910BCF" w:rsidRDefault="00910BCF" w:rsidP="00910BCF">
            <w:pPr>
              <w:ind w:left="144" w:right="144"/>
            </w:pPr>
          </w:p>
        </w:tc>
      </w:tr>
    </w:tbl>
    <w:p w:rsidR="00553968" w:rsidRPr="00910BCF" w:rsidRDefault="00553968">
      <w:pPr>
        <w:rPr>
          <w:vanish/>
        </w:rPr>
      </w:pPr>
    </w:p>
    <w:sectPr w:rsidR="00553968" w:rsidRPr="00910BCF" w:rsidSect="00910BCF">
      <w:type w:val="continuous"/>
      <w:pgSz w:w="7200" w:h="10080"/>
      <w:pgMar w:top="1440" w:right="547" w:bottom="0" w:left="547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4B6FB4"/>
    <w:rsid w:val="00000F69"/>
    <w:rsid w:val="00001C32"/>
    <w:rsid w:val="000160CD"/>
    <w:rsid w:val="00036181"/>
    <w:rsid w:val="00040DD5"/>
    <w:rsid w:val="00043B73"/>
    <w:rsid w:val="00046EA9"/>
    <w:rsid w:val="00064A33"/>
    <w:rsid w:val="0006704A"/>
    <w:rsid w:val="00076216"/>
    <w:rsid w:val="0008212C"/>
    <w:rsid w:val="000B15E3"/>
    <w:rsid w:val="000B3870"/>
    <w:rsid w:val="000C410B"/>
    <w:rsid w:val="000E6720"/>
    <w:rsid w:val="00123BAC"/>
    <w:rsid w:val="00133A81"/>
    <w:rsid w:val="00145781"/>
    <w:rsid w:val="001465D7"/>
    <w:rsid w:val="001706A6"/>
    <w:rsid w:val="00174412"/>
    <w:rsid w:val="00174DFC"/>
    <w:rsid w:val="001766D7"/>
    <w:rsid w:val="00192E0F"/>
    <w:rsid w:val="001D71DA"/>
    <w:rsid w:val="001F124A"/>
    <w:rsid w:val="00223185"/>
    <w:rsid w:val="002249A9"/>
    <w:rsid w:val="002541D5"/>
    <w:rsid w:val="0026394D"/>
    <w:rsid w:val="002B2AB9"/>
    <w:rsid w:val="002E7A89"/>
    <w:rsid w:val="002F2527"/>
    <w:rsid w:val="00301975"/>
    <w:rsid w:val="0030266A"/>
    <w:rsid w:val="00325517"/>
    <w:rsid w:val="00347F09"/>
    <w:rsid w:val="0035606B"/>
    <w:rsid w:val="00370934"/>
    <w:rsid w:val="00370C70"/>
    <w:rsid w:val="0037211B"/>
    <w:rsid w:val="0038712C"/>
    <w:rsid w:val="0039009C"/>
    <w:rsid w:val="00391CEB"/>
    <w:rsid w:val="003B0957"/>
    <w:rsid w:val="003D1998"/>
    <w:rsid w:val="003D2377"/>
    <w:rsid w:val="003D79DA"/>
    <w:rsid w:val="003E5C44"/>
    <w:rsid w:val="003F679F"/>
    <w:rsid w:val="00434F4A"/>
    <w:rsid w:val="00471489"/>
    <w:rsid w:val="00472C6C"/>
    <w:rsid w:val="00481055"/>
    <w:rsid w:val="004840D2"/>
    <w:rsid w:val="00487FCD"/>
    <w:rsid w:val="004B6FB4"/>
    <w:rsid w:val="004C7B65"/>
    <w:rsid w:val="004D120B"/>
    <w:rsid w:val="005309D5"/>
    <w:rsid w:val="00545EB9"/>
    <w:rsid w:val="00552901"/>
    <w:rsid w:val="00553968"/>
    <w:rsid w:val="005735DC"/>
    <w:rsid w:val="005A2A4A"/>
    <w:rsid w:val="00623B8B"/>
    <w:rsid w:val="00630A39"/>
    <w:rsid w:val="00636BE1"/>
    <w:rsid w:val="006711EE"/>
    <w:rsid w:val="006835AC"/>
    <w:rsid w:val="006943F3"/>
    <w:rsid w:val="006B7B27"/>
    <w:rsid w:val="006C021F"/>
    <w:rsid w:val="00702C46"/>
    <w:rsid w:val="00773776"/>
    <w:rsid w:val="007803C2"/>
    <w:rsid w:val="00781399"/>
    <w:rsid w:val="007C7630"/>
    <w:rsid w:val="008213E3"/>
    <w:rsid w:val="00844B74"/>
    <w:rsid w:val="00850E22"/>
    <w:rsid w:val="00854C92"/>
    <w:rsid w:val="00883A5B"/>
    <w:rsid w:val="008866AB"/>
    <w:rsid w:val="008B23C8"/>
    <w:rsid w:val="008B4030"/>
    <w:rsid w:val="008C2242"/>
    <w:rsid w:val="008D6973"/>
    <w:rsid w:val="008F471F"/>
    <w:rsid w:val="0090094F"/>
    <w:rsid w:val="00904554"/>
    <w:rsid w:val="00910BCF"/>
    <w:rsid w:val="0098460A"/>
    <w:rsid w:val="00986D37"/>
    <w:rsid w:val="009A15FE"/>
    <w:rsid w:val="009A49B1"/>
    <w:rsid w:val="009B7BC0"/>
    <w:rsid w:val="009E49E3"/>
    <w:rsid w:val="009E5BEF"/>
    <w:rsid w:val="009E73E6"/>
    <w:rsid w:val="009F0C80"/>
    <w:rsid w:val="00A05074"/>
    <w:rsid w:val="00A0751F"/>
    <w:rsid w:val="00A2001C"/>
    <w:rsid w:val="00A2363E"/>
    <w:rsid w:val="00A57501"/>
    <w:rsid w:val="00A6053F"/>
    <w:rsid w:val="00A8461C"/>
    <w:rsid w:val="00AA1879"/>
    <w:rsid w:val="00AA3BA3"/>
    <w:rsid w:val="00AA4F06"/>
    <w:rsid w:val="00AD0CD7"/>
    <w:rsid w:val="00B04D91"/>
    <w:rsid w:val="00B07327"/>
    <w:rsid w:val="00B47C15"/>
    <w:rsid w:val="00B508DC"/>
    <w:rsid w:val="00B619F1"/>
    <w:rsid w:val="00B93A7C"/>
    <w:rsid w:val="00BA7CB0"/>
    <w:rsid w:val="00BF54C8"/>
    <w:rsid w:val="00C03C59"/>
    <w:rsid w:val="00C0460C"/>
    <w:rsid w:val="00C22657"/>
    <w:rsid w:val="00C61483"/>
    <w:rsid w:val="00C70C7C"/>
    <w:rsid w:val="00C8656B"/>
    <w:rsid w:val="00CA5909"/>
    <w:rsid w:val="00CC0ED0"/>
    <w:rsid w:val="00CC3E29"/>
    <w:rsid w:val="00CC7D0C"/>
    <w:rsid w:val="00CD300F"/>
    <w:rsid w:val="00CD5AE4"/>
    <w:rsid w:val="00D03DF7"/>
    <w:rsid w:val="00D07E38"/>
    <w:rsid w:val="00D10CAB"/>
    <w:rsid w:val="00D1518E"/>
    <w:rsid w:val="00D32FC2"/>
    <w:rsid w:val="00D37395"/>
    <w:rsid w:val="00D531E7"/>
    <w:rsid w:val="00D737EF"/>
    <w:rsid w:val="00D80D7D"/>
    <w:rsid w:val="00DA0325"/>
    <w:rsid w:val="00DA118E"/>
    <w:rsid w:val="00DD6FE7"/>
    <w:rsid w:val="00DE75A2"/>
    <w:rsid w:val="00E31351"/>
    <w:rsid w:val="00E410DD"/>
    <w:rsid w:val="00E4459E"/>
    <w:rsid w:val="00EB214C"/>
    <w:rsid w:val="00EC13EC"/>
    <w:rsid w:val="00EC364E"/>
    <w:rsid w:val="00EC7D8D"/>
    <w:rsid w:val="00ED2AF0"/>
    <w:rsid w:val="00EF2480"/>
    <w:rsid w:val="00F05DBB"/>
    <w:rsid w:val="00F23302"/>
    <w:rsid w:val="00F545FA"/>
    <w:rsid w:val="00F6356E"/>
    <w:rsid w:val="00F73B23"/>
    <w:rsid w:val="00F749A8"/>
    <w:rsid w:val="00FB14FE"/>
    <w:rsid w:val="00FD2811"/>
    <w:rsid w:val="00FD3D6D"/>
    <w:rsid w:val="00FF26EA"/>
    <w:rsid w:val="00FF5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606B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rsid w:val="00910BC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Wedding_5x7_SaveTheDate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Save the Date</vt:lpstr>
    </vt:vector>
  </TitlesOfParts>
  <Company>Gartner Studios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Save the Date</dc:title>
  <dc:creator>Gartner Studios</dc:creator>
  <cp:lastModifiedBy>cjohnson</cp:lastModifiedBy>
  <cp:revision>2</cp:revision>
  <dcterms:created xsi:type="dcterms:W3CDTF">2015-03-30T14:33:00Z</dcterms:created>
  <dcterms:modified xsi:type="dcterms:W3CDTF">2015-03-30T14:33:00Z</dcterms:modified>
</cp:coreProperties>
</file>