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2FA" w:rsidRPr="00D24D20" w:rsidRDefault="00D24D20" w:rsidP="00D24D20">
      <w:pPr>
        <w:jc w:val="center"/>
        <w:rPr>
          <w:sz w:val="30"/>
          <w:szCs w:val="30"/>
        </w:rPr>
      </w:pPr>
      <w:r w:rsidRPr="00D24D20">
        <w:rPr>
          <w:sz w:val="30"/>
          <w:szCs w:val="30"/>
        </w:rPr>
        <w:t>Jonathan Michael</w:t>
      </w: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  <w:rPr>
          <w:vertAlign w:val="superscript"/>
        </w:rPr>
      </w:pPr>
      <w:proofErr w:type="gramStart"/>
      <w:r>
        <w:t>arrived</w:t>
      </w:r>
      <w:proofErr w:type="gramEnd"/>
      <w:r>
        <w:t xml:space="preserve"> Saturday, June 12</w:t>
      </w:r>
      <w:r w:rsidRPr="00D24D20">
        <w:rPr>
          <w:vertAlign w:val="superscript"/>
        </w:rPr>
        <w:t>th</w:t>
      </w:r>
    </w:p>
    <w:p w:rsidR="00D24D20" w:rsidRPr="00D24D20" w:rsidRDefault="00D24D20" w:rsidP="00D24D20">
      <w:pPr>
        <w:jc w:val="center"/>
        <w:rPr>
          <w:sz w:val="10"/>
          <w:szCs w:val="10"/>
        </w:rPr>
      </w:pPr>
    </w:p>
    <w:p w:rsidR="00D24D20" w:rsidRDefault="00D24D20" w:rsidP="00D24D20">
      <w:pPr>
        <w:jc w:val="center"/>
      </w:pPr>
      <w:proofErr w:type="gramStart"/>
      <w:r>
        <w:t>at</w:t>
      </w:r>
      <w:proofErr w:type="gramEnd"/>
      <w:r>
        <w:t xml:space="preserve"> 5:25 p.m.</w:t>
      </w: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</w:pPr>
      <w:proofErr w:type="gramStart"/>
      <w:r>
        <w:t>weighing</w:t>
      </w:r>
      <w:proofErr w:type="gramEnd"/>
      <w:r>
        <w:t xml:space="preserve"> </w:t>
      </w:r>
    </w:p>
    <w:p w:rsidR="00D24D20" w:rsidRDefault="00D24D20" w:rsidP="00D24D20">
      <w:pPr>
        <w:jc w:val="center"/>
      </w:pPr>
      <w:r>
        <w:t>9 pounds 2 ounces</w:t>
      </w:r>
    </w:p>
    <w:p w:rsidR="00D24D20" w:rsidRPr="00D24D20" w:rsidRDefault="00D24D20" w:rsidP="00D24D20">
      <w:pPr>
        <w:jc w:val="center"/>
      </w:pPr>
    </w:p>
    <w:p w:rsidR="00D24D20" w:rsidRDefault="00D24D20" w:rsidP="00D24D20">
      <w:pPr>
        <w:jc w:val="center"/>
      </w:pPr>
      <w:proofErr w:type="gramStart"/>
      <w:r>
        <w:t>and</w:t>
      </w:r>
      <w:proofErr w:type="gramEnd"/>
      <w:r>
        <w:t xml:space="preserve"> measuring </w:t>
      </w:r>
    </w:p>
    <w:p w:rsidR="00D24D20" w:rsidRDefault="00D24D20" w:rsidP="00D24D20">
      <w:pPr>
        <w:jc w:val="center"/>
      </w:pPr>
      <w:r>
        <w:t>19 inches long</w:t>
      </w: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</w:pPr>
    </w:p>
    <w:p w:rsidR="00D24D20" w:rsidRDefault="00D24D20" w:rsidP="00D24D20">
      <w:pPr>
        <w:jc w:val="center"/>
      </w:pPr>
      <w:r>
        <w:t>Proud parents</w:t>
      </w:r>
    </w:p>
    <w:p w:rsidR="00D24D20" w:rsidRDefault="00D24D20" w:rsidP="00D24D20">
      <w:pPr>
        <w:jc w:val="center"/>
      </w:pPr>
      <w:r>
        <w:t>Mary and Dennis Williams</w:t>
      </w:r>
    </w:p>
    <w:sectPr w:rsidR="00D24D20" w:rsidSect="00D24D20">
      <w:pgSz w:w="5760" w:h="10080" w:code="1"/>
      <w:pgMar w:top="360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D24D20"/>
    <w:rsid w:val="0034681E"/>
    <w:rsid w:val="00B20531"/>
    <w:rsid w:val="00C93BC4"/>
    <w:rsid w:val="00D24D20"/>
    <w:rsid w:val="00F232FA"/>
    <w:rsid w:val="00FC5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Baby_4x7_Invitation_2.5intopmargin (1)</Template>
  <TotalTime>2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Jonathan Michael</vt:lpstr>
    </vt:vector>
  </TitlesOfParts>
  <Company>Gartner Studio's Inc.</Company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Jonathan Michael</dc:title>
  <dc:creator>Amber Bombard</dc:creator>
  <cp:lastModifiedBy>cjohnson</cp:lastModifiedBy>
  <cp:revision>2</cp:revision>
  <dcterms:created xsi:type="dcterms:W3CDTF">2015-04-03T20:19:00Z</dcterms:created>
  <dcterms:modified xsi:type="dcterms:W3CDTF">2015-04-03T20:19:00Z</dcterms:modified>
</cp:coreProperties>
</file>